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A55D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leftChars="0" w:right="0" w:firstLine="0" w:firstLineChars="0"/>
        <w:jc w:val="left"/>
        <w:textAlignment w:val="auto"/>
        <w:outlineLvl w:val="0"/>
        <w:rPr>
          <w:rFonts w:hint="default" w:ascii="Times New Roman" w:hAnsi="Times New Roman" w:eastAsia="黑体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1</w:t>
      </w:r>
    </w:p>
    <w:p w14:paraId="4CE4A65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0"/>
        <w:jc w:val="lef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</w:p>
    <w:p w14:paraId="4BE3B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 w:bidi="ar-SA"/>
        </w:rPr>
        <w:t>XX税务局关于转请对研发项目</w:t>
      </w:r>
    </w:p>
    <w:p w14:paraId="7C58C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 w:bidi="ar-SA"/>
        </w:rPr>
        <w:t>进行鉴定的函</w:t>
      </w:r>
    </w:p>
    <w:p w14:paraId="18028AB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</w:p>
    <w:p w14:paraId="09CFCF8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县（市、区）科技局：</w:t>
      </w:r>
    </w:p>
    <w:p w14:paraId="53D5715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我局对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  <w:t xml:space="preserve">                    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公司等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户企业的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个项目是否属可加计扣除的研发项目存在异议。根据《宁夏回族自治区企业研究开发项目鉴定管理办法》规定，现通过你单位转请本地鉴定机构，对项目是否属于《财政部 国家税务总局 科技部关于完善研究开发费用税前加计扣除政策的通知》（财税〔2015〕119号）规定的研究开发活动组织鉴定，并反馈《企业研究开发费用税前加计扣除项目鉴定意见书》。</w:t>
      </w:r>
    </w:p>
    <w:p w14:paraId="5C7FBA7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</w:p>
    <w:p w14:paraId="6721A8E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</w:p>
    <w:p w14:paraId="67B9690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</w:p>
    <w:p w14:paraId="3A59AC6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</w:p>
    <w:p w14:paraId="77BFBAA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 xml:space="preserve">                         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税务局</w:t>
      </w:r>
    </w:p>
    <w:p w14:paraId="7DF231A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1280" w:rightChars="400" w:firstLine="0" w:firstLineChars="0"/>
        <w:jc w:val="right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 xml:space="preserve">                           年  月  日</w:t>
      </w:r>
    </w:p>
    <w:p w14:paraId="727597D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</w:p>
    <w:p w14:paraId="09B84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2C95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F497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40" w:lineRule="exact"/>
        <w:ind w:left="0" w:firstLine="0" w:firstLineChars="0"/>
        <w:jc w:val="center"/>
        <w:textAlignment w:val="auto"/>
        <w:outlineLvl w:val="0"/>
        <w:rPr>
          <w:rFonts w:hint="default" w:ascii="Times New Roman" w:hAnsi="Times New Roman" w:eastAsia="宋体" w:cs="Times New Roman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 w:bidi="ar-SA"/>
        </w:rPr>
        <w:t>研发项目转请鉴定清单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159"/>
        <w:gridCol w:w="2506"/>
        <w:gridCol w:w="1420"/>
        <w:gridCol w:w="2865"/>
      </w:tblGrid>
      <w:tr w14:paraId="11DA7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78" w:type="dxa"/>
            <w:gridSpan w:val="2"/>
            <w:noWrap/>
            <w:vAlign w:val="center"/>
          </w:tcPr>
          <w:p w14:paraId="2ADB357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企业名称</w:t>
            </w:r>
          </w:p>
        </w:tc>
        <w:tc>
          <w:tcPr>
            <w:tcW w:w="6791" w:type="dxa"/>
            <w:gridSpan w:val="3"/>
            <w:noWrap/>
            <w:vAlign w:val="center"/>
          </w:tcPr>
          <w:p w14:paraId="332D762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2644B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78" w:type="dxa"/>
            <w:gridSpan w:val="2"/>
            <w:noWrap/>
            <w:vAlign w:val="center"/>
          </w:tcPr>
          <w:p w14:paraId="67BA110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统一社会信用代码</w:t>
            </w:r>
          </w:p>
        </w:tc>
        <w:tc>
          <w:tcPr>
            <w:tcW w:w="6791" w:type="dxa"/>
            <w:gridSpan w:val="3"/>
            <w:noWrap/>
            <w:vAlign w:val="center"/>
          </w:tcPr>
          <w:p w14:paraId="71EF447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1063C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78" w:type="dxa"/>
            <w:gridSpan w:val="2"/>
            <w:noWrap/>
            <w:vAlign w:val="center"/>
          </w:tcPr>
          <w:p w14:paraId="5E03C53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企业联系人</w:t>
            </w:r>
          </w:p>
        </w:tc>
        <w:tc>
          <w:tcPr>
            <w:tcW w:w="2506" w:type="dxa"/>
            <w:noWrap/>
            <w:vAlign w:val="center"/>
          </w:tcPr>
          <w:p w14:paraId="7343FA6E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20" w:type="dxa"/>
            <w:noWrap/>
            <w:vAlign w:val="center"/>
          </w:tcPr>
          <w:p w14:paraId="71B8C69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联系电话</w:t>
            </w:r>
          </w:p>
        </w:tc>
        <w:tc>
          <w:tcPr>
            <w:tcW w:w="2865" w:type="dxa"/>
            <w:noWrap/>
            <w:vAlign w:val="center"/>
          </w:tcPr>
          <w:p w14:paraId="16733EF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0AF88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78" w:type="dxa"/>
            <w:gridSpan w:val="2"/>
            <w:noWrap/>
            <w:vAlign w:val="center"/>
          </w:tcPr>
          <w:p w14:paraId="5FB63528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主管税务机关</w:t>
            </w:r>
          </w:p>
        </w:tc>
        <w:tc>
          <w:tcPr>
            <w:tcW w:w="2506" w:type="dxa"/>
            <w:noWrap/>
            <w:vAlign w:val="center"/>
          </w:tcPr>
          <w:p w14:paraId="0C8327E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20" w:type="dxa"/>
            <w:noWrap/>
            <w:vAlign w:val="center"/>
          </w:tcPr>
          <w:p w14:paraId="53E0F12E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联系电话</w:t>
            </w:r>
          </w:p>
        </w:tc>
        <w:tc>
          <w:tcPr>
            <w:tcW w:w="2865" w:type="dxa"/>
            <w:noWrap/>
            <w:vAlign w:val="center"/>
          </w:tcPr>
          <w:p w14:paraId="0FE5823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029E0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19" w:type="dxa"/>
            <w:noWrap/>
            <w:vAlign w:val="center"/>
          </w:tcPr>
          <w:p w14:paraId="60C705D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3665" w:type="dxa"/>
            <w:gridSpan w:val="2"/>
            <w:noWrap/>
            <w:vAlign w:val="center"/>
          </w:tcPr>
          <w:p w14:paraId="62E6121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1420" w:type="dxa"/>
            <w:noWrap/>
            <w:vAlign w:val="center"/>
          </w:tcPr>
          <w:p w14:paraId="1A6EE5F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项目编号</w:t>
            </w:r>
          </w:p>
        </w:tc>
        <w:tc>
          <w:tcPr>
            <w:tcW w:w="2865" w:type="dxa"/>
            <w:noWrap/>
            <w:vAlign w:val="center"/>
          </w:tcPr>
          <w:p w14:paraId="0AD99C02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异议理由</w:t>
            </w:r>
          </w:p>
        </w:tc>
      </w:tr>
      <w:tr w14:paraId="64AB4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19" w:type="dxa"/>
            <w:noWrap/>
            <w:vAlign w:val="center"/>
          </w:tcPr>
          <w:p w14:paraId="3FB35AF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665" w:type="dxa"/>
            <w:gridSpan w:val="2"/>
            <w:noWrap/>
            <w:vAlign w:val="center"/>
          </w:tcPr>
          <w:p w14:paraId="60EECAB2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0" w:type="dxa"/>
            <w:noWrap/>
            <w:vAlign w:val="center"/>
          </w:tcPr>
          <w:p w14:paraId="099B3DD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65" w:type="dxa"/>
            <w:noWrap/>
            <w:vAlign w:val="center"/>
          </w:tcPr>
          <w:p w14:paraId="5E24F41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1C398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19" w:type="dxa"/>
            <w:noWrap/>
            <w:vAlign w:val="center"/>
          </w:tcPr>
          <w:p w14:paraId="31B5284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……</w:t>
            </w:r>
          </w:p>
        </w:tc>
        <w:tc>
          <w:tcPr>
            <w:tcW w:w="3665" w:type="dxa"/>
            <w:gridSpan w:val="2"/>
            <w:noWrap/>
            <w:vAlign w:val="center"/>
          </w:tcPr>
          <w:p w14:paraId="0279E4F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0" w:type="dxa"/>
            <w:noWrap/>
            <w:vAlign w:val="center"/>
          </w:tcPr>
          <w:p w14:paraId="4D8E40A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65" w:type="dxa"/>
            <w:noWrap/>
            <w:vAlign w:val="center"/>
          </w:tcPr>
          <w:p w14:paraId="63F1FA3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 w14:paraId="7D0C9DC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</w:p>
    <w:p w14:paraId="40117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C0E9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FF24DA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FF24DA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115D14"/>
    <w:rsid w:val="005E02EA"/>
    <w:rsid w:val="32675777"/>
    <w:rsid w:val="365555C4"/>
    <w:rsid w:val="60115D14"/>
    <w:rsid w:val="6DD5011B"/>
    <w:rsid w:val="7359474B"/>
    <w:rsid w:val="7BAE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next w:val="1"/>
    <w:qFormat/>
    <w:uiPriority w:val="0"/>
    <w:pPr>
      <w:widowControl w:val="0"/>
      <w:spacing w:line="579" w:lineRule="exact"/>
      <w:ind w:firstLine="420" w:firstLineChars="200"/>
      <w:jc w:val="both"/>
    </w:pPr>
    <w:rPr>
      <w:rFonts w:ascii="Arial" w:hAnsi="Arial" w:eastAsia="方正仿宋_GBK" w:cs="Times New Roman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cerresourceshop\ugc\template\481499026361\4675bc55218657251d133c99068ee6fcf1764807\481499026361.doc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481499026361.docx</Template>
  <Pages>2</Pages>
  <Words>204</Words>
  <Characters>210</Characters>
  <Lines>0</Lines>
  <Paragraphs>0</Paragraphs>
  <TotalTime>0</TotalTime>
  <ScaleCrop>false</ScaleCrop>
  <LinksUpToDate>false</LinksUpToDate>
  <CharactersWithSpaces>311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2026-07-07T07:25:00Z</dcterms:created>
  <dc:creator>Z</dc:creator>
  <cp:lastModifiedBy>Z</cp:lastModifiedBy>
  <dcterms:modified xsi:type="dcterms:W3CDTF">2026-07-07T07:28:39Z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484F8C0D76A04A6491CF42BA7C333C09_11</vt:lpwstr>
  </property>
  <property fmtid="{D5CDD505-2E9C-101B-9397-08002B2CF9AE}" pid="4" name="KSOTemplateDocerSaveRecord">
    <vt:lpwstr>eyJoZGlkIjoiZGVmMTg4YTUwZDA0NDY5OWI0ZGMwOWIyZDdkZjNmOWIiLCJ1c2VySWQiOiI3MjA0Mzc4NzkifQ==</vt:lpwstr>
  </property>
</Properties>
</file>